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1D1107" w:rsidRPr="009E7452" w:rsidRDefault="000E2987" w:rsidP="001D1107">
      <w:pPr>
        <w:shd w:val="clear" w:color="auto" w:fill="FFFFFF"/>
        <w:spacing w:after="0" w:line="390" w:lineRule="atLeast"/>
        <w:outlineLvl w:val="2"/>
        <w:rPr>
          <w:rFonts w:eastAsia="Times New Roman" w:cstheme="minorHAnsi"/>
          <w:b/>
          <w:color w:val="000000"/>
          <w:sz w:val="28"/>
          <w:szCs w:val="24"/>
          <w:lang w:eastAsia="en-ZA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E47F4D7" wp14:editId="6988A8AE">
                <wp:simplePos x="0" y="0"/>
                <wp:positionH relativeFrom="column">
                  <wp:posOffset>247803</wp:posOffset>
                </wp:positionH>
                <wp:positionV relativeFrom="paragraph">
                  <wp:posOffset>-351286</wp:posOffset>
                </wp:positionV>
                <wp:extent cx="1828800" cy="1828800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E2987" w:rsidRPr="000E2987" w:rsidRDefault="000E2987" w:rsidP="000E2987">
                            <w:pPr>
                              <w:shd w:val="clear" w:color="auto" w:fill="FFFFFF"/>
                              <w:spacing w:after="0" w:line="390" w:lineRule="atLeast"/>
                              <w:jc w:val="center"/>
                              <w:outlineLvl w:val="2"/>
                              <w:rPr>
                                <w:rFonts w:eastAsia="Times New Roman" w:cstheme="minorHAnsi"/>
                                <w:color w:val="000000"/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C00000"/>
                                      </w14:gs>
                                      <w14:gs w14:pos="41000">
                                        <w14:schemeClr w14:val="accent5"/>
                                      </w14:gs>
                                      <w14:gs w14:pos="91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0E2987">
                              <w:rPr>
                                <w:rFonts w:eastAsia="Times New Roman" w:cstheme="minorHAnsi"/>
                                <w:color w:val="000000"/>
                                <w:sz w:val="72"/>
                                <w:szCs w:val="72"/>
                                <w:lang w:eastAsia="en-ZA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C00000"/>
                                      </w14:gs>
                                      <w14:gs w14:pos="41000">
                                        <w14:schemeClr w14:val="accent5"/>
                                      </w14:gs>
                                      <w14:gs w14:pos="91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ONLINE RESOURCES FOR TEACHING WRITING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47F4D7"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26" type="#_x0000_t202" style="position:absolute;margin-left:19.5pt;margin-top:-27.65pt;width:2in;height:2in;z-index:2516951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" filled="f" stroked="f">
                <v:fill o:detectmouseclick="t"/>
                <v:textbox style="mso-fit-shape-to-text:t">
                  <w:txbxContent>
                    <w:p w:rsidR="000E2987" w:rsidRPr="000E2987" w:rsidRDefault="000E2987" w:rsidP="000E2987">
                      <w:pPr>
                        <w:shd w:val="clear" w:color="auto" w:fill="FFFFFF"/>
                        <w:spacing w:after="0" w:line="390" w:lineRule="atLeast"/>
                        <w:jc w:val="center"/>
                        <w:outlineLvl w:val="2"/>
                        <w:rPr>
                          <w:rFonts w:eastAsia="Times New Roman" w:cstheme="minorHAnsi"/>
                          <w:color w:val="000000"/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C00000"/>
                                </w14:gs>
                                <w14:gs w14:pos="41000">
                                  <w14:schemeClr w14:val="accent5"/>
                                </w14:gs>
                                <w14:gs w14:pos="91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0E2987">
                        <w:rPr>
                          <w:rFonts w:eastAsia="Times New Roman" w:cstheme="minorHAnsi"/>
                          <w:color w:val="000000"/>
                          <w:sz w:val="72"/>
                          <w:szCs w:val="72"/>
                          <w:lang w:eastAsia="en-ZA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C00000"/>
                                </w14:gs>
                                <w14:gs w14:pos="41000">
                                  <w14:schemeClr w14:val="accent5"/>
                                </w14:gs>
                                <w14:gs w14:pos="91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ONLINE RESOURCES FOR TEACHING WRITING</w:t>
                      </w:r>
                    </w:p>
                  </w:txbxContent>
                </v:textbox>
              </v:shape>
            </w:pict>
          </mc:Fallback>
        </mc:AlternateContent>
      </w:r>
    </w:p>
    <w:p w:rsidR="003509C7" w:rsidRPr="00BD2E70" w:rsidRDefault="003509C7" w:rsidP="001D1107">
      <w:pPr>
        <w:shd w:val="clear" w:color="auto" w:fill="FFFFFF"/>
        <w:spacing w:after="0" w:line="390" w:lineRule="atLeast"/>
        <w:outlineLvl w:val="2"/>
        <w:rPr>
          <w:rFonts w:eastAsia="Times New Roman" w:cstheme="minorHAnsi"/>
          <w:color w:val="000000"/>
          <w:sz w:val="28"/>
          <w:szCs w:val="24"/>
          <w:lang w:eastAsia="en-ZA"/>
        </w:rPr>
      </w:pPr>
    </w:p>
    <w:tbl>
      <w:tblPr>
        <w:tblStyle w:val="TableGrid"/>
        <w:tblW w:w="13185" w:type="dxa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2694"/>
        <w:gridCol w:w="3402"/>
        <w:gridCol w:w="4395"/>
      </w:tblGrid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9E7452" w:rsidRDefault="00BD2E70" w:rsidP="001D1107">
            <w:pPr>
              <w:spacing w:line="390" w:lineRule="atLeast"/>
              <w:outlineLvl w:val="2"/>
              <w:rPr>
                <w:rFonts w:eastAsia="Times New Roman" w:cstheme="minorHAnsi"/>
                <w:b/>
                <w:color w:val="000000"/>
                <w:sz w:val="28"/>
                <w:szCs w:val="24"/>
                <w:lang w:eastAsia="en-ZA"/>
              </w:rPr>
            </w:pPr>
            <w:r w:rsidRPr="009E7452">
              <w:rPr>
                <w:b/>
                <w:noProof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1AB81919" wp14:editId="23A790C7">
                  <wp:simplePos x="0" y="0"/>
                  <wp:positionH relativeFrom="column">
                    <wp:posOffset>363855</wp:posOffset>
                  </wp:positionH>
                  <wp:positionV relativeFrom="paragraph">
                    <wp:posOffset>496570</wp:posOffset>
                  </wp:positionV>
                  <wp:extent cx="819150" cy="317500"/>
                  <wp:effectExtent l="0" t="0" r="0" b="635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9E7452" w:rsidRDefault="00BD2E70" w:rsidP="00BD2E70">
            <w:pPr>
              <w:outlineLvl w:val="2"/>
              <w:rPr>
                <w:rFonts w:eastAsia="Times New Roman" w:cstheme="minorHAnsi"/>
                <w:b/>
                <w:color w:val="000000"/>
                <w:sz w:val="28"/>
                <w:szCs w:val="24"/>
                <w:lang w:eastAsia="en-ZA"/>
              </w:rPr>
            </w:pPr>
            <w:r w:rsidRPr="009E7452">
              <w:rPr>
                <w:rFonts w:eastAsia="Times New Roman" w:cstheme="minorHAnsi"/>
                <w:b/>
                <w:color w:val="000000"/>
                <w:sz w:val="28"/>
                <w:szCs w:val="24"/>
                <w:lang w:eastAsia="en-ZA"/>
              </w:rPr>
              <w:t>WEBSITE</w:t>
            </w:r>
          </w:p>
        </w:tc>
        <w:tc>
          <w:tcPr>
            <w:tcW w:w="3402" w:type="dxa"/>
          </w:tcPr>
          <w:p w:rsidR="00BD2E70" w:rsidRPr="001C69F9" w:rsidRDefault="00BD2E70" w:rsidP="001D1107">
            <w:pPr>
              <w:spacing w:line="390" w:lineRule="atLeast"/>
              <w:outlineLvl w:val="2"/>
              <w:rPr>
                <w:rFonts w:eastAsia="Times New Roman" w:cstheme="minorHAnsi"/>
                <w:b/>
                <w:color w:val="000000"/>
                <w:sz w:val="28"/>
                <w:szCs w:val="24"/>
                <w:lang w:eastAsia="en-ZA"/>
              </w:rPr>
            </w:pPr>
            <w:r w:rsidRPr="001C69F9">
              <w:rPr>
                <w:rFonts w:eastAsia="Times New Roman" w:cstheme="minorHAnsi"/>
                <w:b/>
                <w:color w:val="000000"/>
                <w:sz w:val="28"/>
                <w:szCs w:val="24"/>
                <w:lang w:eastAsia="en-ZA"/>
              </w:rPr>
              <w:t>ADDRESS (includes hyperlinks)</w:t>
            </w:r>
          </w:p>
        </w:tc>
        <w:tc>
          <w:tcPr>
            <w:tcW w:w="4395" w:type="dxa"/>
          </w:tcPr>
          <w:p w:rsidR="00BD2E70" w:rsidRPr="009E7452" w:rsidRDefault="00BD2E70" w:rsidP="001D1107">
            <w:pPr>
              <w:spacing w:line="390" w:lineRule="atLeast"/>
              <w:outlineLvl w:val="2"/>
              <w:rPr>
                <w:rFonts w:eastAsia="Times New Roman" w:cstheme="minorHAnsi"/>
                <w:b/>
                <w:color w:val="000000"/>
                <w:sz w:val="28"/>
                <w:szCs w:val="24"/>
                <w:lang w:eastAsia="en-ZA"/>
              </w:rPr>
            </w:pPr>
            <w:r w:rsidRPr="009E7452">
              <w:rPr>
                <w:rFonts w:eastAsia="Times New Roman" w:cstheme="minorHAnsi"/>
                <w:b/>
                <w:color w:val="000000"/>
                <w:sz w:val="28"/>
                <w:szCs w:val="24"/>
                <w:lang w:eastAsia="en-ZA"/>
              </w:rPr>
              <w:t>DETAILS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BD2E70" w:rsidP="00062EB5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6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Dance Mat Typing</w:t>
              </w:r>
            </w:hyperlink>
          </w:p>
        </w:tc>
        <w:tc>
          <w:tcPr>
            <w:tcW w:w="3402" w:type="dxa"/>
          </w:tcPr>
          <w:p w:rsidR="00BD2E70" w:rsidRPr="001C69F9" w:rsidRDefault="004002FE" w:rsidP="00007C2C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7" w:tooltip="http://www.bbc.co.uk/schools/typing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www.bbc.co.uk/typing</w:t>
              </w:r>
            </w:hyperlink>
          </w:p>
          <w:p w:rsidR="00BD2E70" w:rsidRPr="001C69F9" w:rsidRDefault="00BD2E70" w:rsidP="00007C2C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</w:p>
        </w:tc>
        <w:tc>
          <w:tcPr>
            <w:tcW w:w="4395" w:type="dxa"/>
          </w:tcPr>
          <w:p w:rsidR="00BD2E70" w:rsidRPr="00BD2E70" w:rsidRDefault="00BD2E70" w:rsidP="00007C2C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Typing practice.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BD2E70" w:rsidP="00007C2C">
            <w:pPr>
              <w:shd w:val="clear" w:color="auto" w:fill="FFFFFF"/>
              <w:spacing w:line="390" w:lineRule="atLeast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8240" behindDoc="0" locked="0" layoutInCell="1" allowOverlap="1" wp14:anchorId="04C983CF" wp14:editId="41D25C90">
                  <wp:simplePos x="0" y="0"/>
                  <wp:positionH relativeFrom="column">
                    <wp:posOffset>240665</wp:posOffset>
                  </wp:positionH>
                  <wp:positionV relativeFrom="paragraph">
                    <wp:posOffset>12065</wp:posOffset>
                  </wp:positionV>
                  <wp:extent cx="1047750" cy="373351"/>
                  <wp:effectExtent l="0" t="0" r="0" b="825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0" cy="373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shd w:val="clear" w:color="auto" w:fill="FFFFFF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9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Diamante Poems</w:t>
              </w:r>
            </w:hyperlink>
          </w:p>
        </w:tc>
        <w:tc>
          <w:tcPr>
            <w:tcW w:w="3402" w:type="dxa"/>
          </w:tcPr>
          <w:p w:rsidR="00BD2E70" w:rsidRPr="001C69F9" w:rsidRDefault="004002FE" w:rsidP="00007C2C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10" w:tooltip="http://www.readwritethink.org/files/resources/interactives/diamante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www.readwritethink.org/...diamante</w:t>
              </w:r>
            </w:hyperlink>
            <w:r w:rsidR="00BD2E70" w:rsidRPr="001C69F9"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  <w:t> </w:t>
            </w:r>
            <w:hyperlink r:id="rId11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shd w:val="clear" w:color="auto" w:fill="F2F2F2"/>
                  <w:lang w:eastAsia="en-ZA"/>
                </w:rPr>
                <w:t>poem</w:t>
              </w:r>
            </w:hyperlink>
          </w:p>
        </w:tc>
        <w:tc>
          <w:tcPr>
            <w:tcW w:w="4395" w:type="dxa"/>
          </w:tcPr>
          <w:p w:rsidR="00BD2E70" w:rsidRPr="00BD2E70" w:rsidRDefault="00BD2E70" w:rsidP="00007C2C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Make your own Diamante poem online and print!</w:t>
            </w:r>
          </w:p>
        </w:tc>
      </w:tr>
      <w:tr w:rsidR="00BD2E70" w:rsidRPr="00BD2E70" w:rsidTr="001C69F9">
        <w:trPr>
          <w:trHeight w:val="424"/>
          <w:jc w:val="center"/>
        </w:trPr>
        <w:tc>
          <w:tcPr>
            <w:tcW w:w="2694" w:type="dxa"/>
          </w:tcPr>
          <w:p w:rsidR="00BD2E70" w:rsidRPr="00BD2E70" w:rsidRDefault="00BD2E70" w:rsidP="00700523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0288" behindDoc="0" locked="0" layoutInCell="1" allowOverlap="1" wp14:anchorId="5B31D7F6" wp14:editId="2236D13C">
                  <wp:simplePos x="0" y="0"/>
                  <wp:positionH relativeFrom="column">
                    <wp:posOffset>212090</wp:posOffset>
                  </wp:positionH>
                  <wp:positionV relativeFrom="paragraph">
                    <wp:posOffset>102870</wp:posOffset>
                  </wp:positionV>
                  <wp:extent cx="1114425" cy="253946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5" cy="253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13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 xml:space="preserve">Enda </w:t>
              </w:r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Tuomey's</w:t>
              </w:r>
              <w:proofErr w:type="spellEnd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 xml:space="preserve"> English Language Writing Website</w:t>
              </w:r>
            </w:hyperlink>
          </w:p>
        </w:tc>
        <w:tc>
          <w:tcPr>
            <w:tcW w:w="3402" w:type="dxa"/>
          </w:tcPr>
          <w:p w:rsidR="00BD2E70" w:rsidRPr="001C69F9" w:rsidRDefault="004002FE" w:rsidP="00700523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14" w:history="1">
              <w:r w:rsidR="00BD2E70" w:rsidRPr="001C69F9">
                <w:rPr>
                  <w:rStyle w:val="Hyperlink"/>
                  <w:rFonts w:eastAsia="Times New Roman" w:cstheme="minorHAnsi"/>
                  <w:color w:val="0D0D0D" w:themeColor="text1" w:themeTint="F2"/>
                  <w:sz w:val="20"/>
                  <w:szCs w:val="20"/>
                  <w:u w:val="none"/>
                  <w:lang w:eastAsia="en-ZA"/>
                </w:rPr>
                <w:t>www.writefix.com</w:t>
              </w:r>
            </w:hyperlink>
            <w:r w:rsidR="00BD2E70" w:rsidRPr="001C69F9"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  <w:t xml:space="preserve"> </w:t>
            </w:r>
          </w:p>
        </w:tc>
        <w:tc>
          <w:tcPr>
            <w:tcW w:w="4395" w:type="dxa"/>
          </w:tcPr>
          <w:p w:rsidR="00BD2E70" w:rsidRPr="00BD2E70" w:rsidRDefault="00BD2E70" w:rsidP="0070052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A very good site for writing ideas/resources.</w:t>
            </w:r>
          </w:p>
          <w:p w:rsidR="00BD2E70" w:rsidRPr="00BD2E70" w:rsidRDefault="00BD2E70" w:rsidP="0070052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9E7452" w:rsidP="00475393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649605</wp:posOffset>
                  </wp:positionH>
                  <wp:positionV relativeFrom="paragraph">
                    <wp:posOffset>12700</wp:posOffset>
                  </wp:positionV>
                  <wp:extent cx="274420" cy="361950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42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16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ESL Writing Wizard</w:t>
              </w:r>
            </w:hyperlink>
          </w:p>
        </w:tc>
        <w:tc>
          <w:tcPr>
            <w:tcW w:w="3402" w:type="dxa"/>
          </w:tcPr>
          <w:p w:rsidR="00BD2E70" w:rsidRPr="001C69F9" w:rsidRDefault="004002FE" w:rsidP="00007C2C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17" w:tooltip="http://www.writingwizard.longcountdown.com/handwriting_practice_worksheet_maker.html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www.writingwizard.longcountdown.com/_practice_worksheet_maker.html</w:t>
              </w:r>
            </w:hyperlink>
          </w:p>
        </w:tc>
        <w:tc>
          <w:tcPr>
            <w:tcW w:w="4395" w:type="dxa"/>
          </w:tcPr>
          <w:p w:rsidR="00BD2E70" w:rsidRPr="00BD2E70" w:rsidRDefault="00BD2E70" w:rsidP="00007C2C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Make handwriting worksheets. Excellent resource.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9E7452" w:rsidP="006E0DDF">
            <w:pPr>
              <w:numPr>
                <w:ilvl w:val="0"/>
                <w:numId w:val="1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364490</wp:posOffset>
                  </wp:positionH>
                  <wp:positionV relativeFrom="paragraph">
                    <wp:posOffset>7620</wp:posOffset>
                  </wp:positionV>
                  <wp:extent cx="781050" cy="298173"/>
                  <wp:effectExtent l="0" t="0" r="0" b="6985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298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1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19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Figment</w:t>
              </w:r>
            </w:hyperlink>
          </w:p>
        </w:tc>
        <w:tc>
          <w:tcPr>
            <w:tcW w:w="3402" w:type="dxa"/>
          </w:tcPr>
          <w:p w:rsidR="00BD2E70" w:rsidRPr="001C69F9" w:rsidRDefault="004002FE" w:rsidP="00B575CD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20" w:tooltip="http://figment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figment.com</w:t>
              </w:r>
            </w:hyperlink>
          </w:p>
          <w:p w:rsidR="00BD2E70" w:rsidRPr="001C69F9" w:rsidRDefault="00BD2E70" w:rsidP="00B575CD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</w:p>
        </w:tc>
        <w:tc>
          <w:tcPr>
            <w:tcW w:w="4395" w:type="dxa"/>
          </w:tcPr>
          <w:p w:rsidR="00BD2E70" w:rsidRPr="00BD2E70" w:rsidRDefault="00BD2E70" w:rsidP="00B575CD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Online blogging site.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9E7452" w:rsidP="00475393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221615</wp:posOffset>
                  </wp:positionH>
                  <wp:positionV relativeFrom="paragraph">
                    <wp:posOffset>10795</wp:posOffset>
                  </wp:positionV>
                  <wp:extent cx="1141058" cy="366078"/>
                  <wp:effectExtent l="0" t="0" r="254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058" cy="366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22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Free English Language</w:t>
              </w:r>
            </w:hyperlink>
            <w:r w:rsidR="00BD2E70"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 xml:space="preserve"> </w:t>
            </w:r>
          </w:p>
        </w:tc>
        <w:tc>
          <w:tcPr>
            <w:tcW w:w="3402" w:type="dxa"/>
          </w:tcPr>
          <w:p w:rsidR="00BD2E70" w:rsidRPr="001C69F9" w:rsidRDefault="004002FE" w:rsidP="00700523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23" w:tooltip="http://www.online-utility.org/english/index.jsp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www.online-utility.org/...index.jsp</w:t>
              </w:r>
            </w:hyperlink>
          </w:p>
          <w:p w:rsidR="00BD2E70" w:rsidRPr="001C69F9" w:rsidRDefault="00BD2E70" w:rsidP="00700523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</w:p>
        </w:tc>
        <w:tc>
          <w:tcPr>
            <w:tcW w:w="4395" w:type="dxa"/>
          </w:tcPr>
          <w:p w:rsidR="00BD2E70" w:rsidRPr="00BD2E70" w:rsidRDefault="00BD2E70" w:rsidP="0070052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Learn, teach or research English. Free English online tools.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9E7452" w:rsidP="0006777A">
            <w:pPr>
              <w:numPr>
                <w:ilvl w:val="0"/>
                <w:numId w:val="1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-54610</wp:posOffset>
                  </wp:positionH>
                  <wp:positionV relativeFrom="paragraph">
                    <wp:posOffset>39370</wp:posOffset>
                  </wp:positionV>
                  <wp:extent cx="1689697" cy="304800"/>
                  <wp:effectExtent l="0" t="0" r="635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697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1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25" w:anchor="t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geoGreeting</w:t>
              </w:r>
              <w:proofErr w:type="spellEnd"/>
            </w:hyperlink>
          </w:p>
        </w:tc>
        <w:tc>
          <w:tcPr>
            <w:tcW w:w="3402" w:type="dxa"/>
          </w:tcPr>
          <w:p w:rsidR="00BD2E70" w:rsidRPr="001C69F9" w:rsidRDefault="004002FE" w:rsidP="00B575CD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26" w:anchor="t" w:tooltip="http://www.geogreeting.com/view.html?yvspoUpokCD#t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www.geogreeting.com/view.html</w:t>
              </w:r>
            </w:hyperlink>
          </w:p>
          <w:p w:rsidR="00BD2E70" w:rsidRPr="001C69F9" w:rsidRDefault="00BD2E70" w:rsidP="00B575CD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</w:p>
        </w:tc>
        <w:tc>
          <w:tcPr>
            <w:tcW w:w="4395" w:type="dxa"/>
          </w:tcPr>
          <w:p w:rsidR="00BD2E70" w:rsidRPr="00BD2E70" w:rsidRDefault="00BD2E70" w:rsidP="00B575CD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Map postcards. Send your own message from your location across the world.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9E7452" w:rsidP="00475393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154305</wp:posOffset>
                  </wp:positionH>
                  <wp:positionV relativeFrom="paragraph">
                    <wp:posOffset>-3175</wp:posOffset>
                  </wp:positionV>
                  <wp:extent cx="1171575" cy="303532"/>
                  <wp:effectExtent l="0" t="0" r="0" b="127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303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28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Glogster</w:t>
              </w:r>
              <w:proofErr w:type="spellEnd"/>
            </w:hyperlink>
          </w:p>
        </w:tc>
        <w:tc>
          <w:tcPr>
            <w:tcW w:w="3402" w:type="dxa"/>
          </w:tcPr>
          <w:p w:rsidR="00BD2E70" w:rsidRPr="001C69F9" w:rsidRDefault="004002FE" w:rsidP="00700523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29" w:tooltip="http://www.glogster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www.glogster.com</w:t>
              </w:r>
            </w:hyperlink>
          </w:p>
          <w:p w:rsidR="00BD2E70" w:rsidRPr="001C69F9" w:rsidRDefault="00BD2E70" w:rsidP="00007C2C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</w:p>
        </w:tc>
        <w:tc>
          <w:tcPr>
            <w:tcW w:w="4395" w:type="dxa"/>
          </w:tcPr>
          <w:p w:rsidR="00BD2E70" w:rsidRPr="00BD2E70" w:rsidRDefault="00BD2E70" w:rsidP="0070052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Share your daily activities with classmates.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9E7452" w:rsidP="008039E5">
            <w:pPr>
              <w:numPr>
                <w:ilvl w:val="0"/>
                <w:numId w:val="3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6432" behindDoc="0" locked="0" layoutInCell="1" allowOverlap="1" wp14:anchorId="776CF869" wp14:editId="2A82C5AA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-5080</wp:posOffset>
                  </wp:positionV>
                  <wp:extent cx="1543050" cy="390525"/>
                  <wp:effectExtent l="0" t="0" r="0" b="9525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3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31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GoAnimate</w:t>
              </w:r>
              <w:proofErr w:type="spellEnd"/>
            </w:hyperlink>
          </w:p>
        </w:tc>
        <w:tc>
          <w:tcPr>
            <w:tcW w:w="3402" w:type="dxa"/>
          </w:tcPr>
          <w:p w:rsidR="00BD2E70" w:rsidRPr="001C69F9" w:rsidRDefault="004002FE" w:rsidP="0006777A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32" w:tooltip="http://goanimate.com/go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goanimate.com</w:t>
              </w:r>
            </w:hyperlink>
          </w:p>
        </w:tc>
        <w:tc>
          <w:tcPr>
            <w:tcW w:w="4395" w:type="dxa"/>
          </w:tcPr>
          <w:p w:rsidR="00BD2E70" w:rsidRPr="00BD2E70" w:rsidRDefault="00BD2E70" w:rsidP="003C36BE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Make your own animated movies. Easy to learn, low budget. Simple DIY tools.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5F2ECB" w:rsidP="00700523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391795</wp:posOffset>
                  </wp:positionH>
                  <wp:positionV relativeFrom="paragraph">
                    <wp:posOffset>133</wp:posOffset>
                  </wp:positionV>
                  <wp:extent cx="792201" cy="295275"/>
                  <wp:effectExtent l="0" t="0" r="8255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201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34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Guide to Punctuation</w:t>
              </w:r>
            </w:hyperlink>
          </w:p>
        </w:tc>
        <w:tc>
          <w:tcPr>
            <w:tcW w:w="3402" w:type="dxa"/>
          </w:tcPr>
          <w:p w:rsidR="00BD2E70" w:rsidRPr="001C69F9" w:rsidRDefault="004002FE" w:rsidP="00007C2C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35" w:tooltip="http://www.informatics.sussex.ac.uk/department/docs/punctuation/node00.html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www.informatics.sussex.ac.uk/...node00.html</w:t>
              </w:r>
            </w:hyperlink>
          </w:p>
        </w:tc>
        <w:tc>
          <w:tcPr>
            <w:tcW w:w="4395" w:type="dxa"/>
          </w:tcPr>
          <w:p w:rsidR="00BD2E70" w:rsidRPr="00BD2E70" w:rsidRDefault="00BD2E70" w:rsidP="0070052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Writing reference on all kinds of topics.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5F2ECB" w:rsidP="006E0DDF">
            <w:pPr>
              <w:numPr>
                <w:ilvl w:val="0"/>
                <w:numId w:val="1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8480" behindDoc="0" locked="0" layoutInCell="1" allowOverlap="1" wp14:anchorId="796863C6" wp14:editId="34C8902D">
                  <wp:simplePos x="0" y="0"/>
                  <wp:positionH relativeFrom="column">
                    <wp:posOffset>430530</wp:posOffset>
                  </wp:positionH>
                  <wp:positionV relativeFrom="paragraph">
                    <wp:posOffset>7620</wp:posOffset>
                  </wp:positionV>
                  <wp:extent cx="666750" cy="306468"/>
                  <wp:effectExtent l="0" t="0" r="0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0" cy="306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1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37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Letterpop</w:t>
              </w:r>
              <w:proofErr w:type="spellEnd"/>
            </w:hyperlink>
          </w:p>
        </w:tc>
        <w:tc>
          <w:tcPr>
            <w:tcW w:w="3402" w:type="dxa"/>
          </w:tcPr>
          <w:p w:rsidR="00BD2E70" w:rsidRPr="001C69F9" w:rsidRDefault="004002FE" w:rsidP="00B575CD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38" w:tooltip="http://letterpop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letterpop.com</w:t>
              </w:r>
            </w:hyperlink>
          </w:p>
          <w:p w:rsidR="00BD2E70" w:rsidRPr="001C69F9" w:rsidRDefault="00BD2E70" w:rsidP="00B575CD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</w:p>
        </w:tc>
        <w:tc>
          <w:tcPr>
            <w:tcW w:w="4395" w:type="dxa"/>
          </w:tcPr>
          <w:p w:rsidR="00BD2E70" w:rsidRPr="00BD2E70" w:rsidRDefault="00BD2E70" w:rsidP="00B575CD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Create, publish &amp; share your newsletters.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6D289B" w:rsidP="00475393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9504" behindDoc="0" locked="0" layoutInCell="1" allowOverlap="1" wp14:anchorId="44B28BBF" wp14:editId="10A7F382">
                  <wp:simplePos x="0" y="0"/>
                  <wp:positionH relativeFrom="column">
                    <wp:posOffset>288290</wp:posOffset>
                  </wp:positionH>
                  <wp:positionV relativeFrom="paragraph">
                    <wp:posOffset>10160</wp:posOffset>
                  </wp:positionV>
                  <wp:extent cx="990600" cy="230505"/>
                  <wp:effectExtent l="0" t="0" r="0" b="0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230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40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Listen and Write</w:t>
              </w:r>
            </w:hyperlink>
          </w:p>
        </w:tc>
        <w:tc>
          <w:tcPr>
            <w:tcW w:w="3402" w:type="dxa"/>
          </w:tcPr>
          <w:p w:rsidR="00BD2E70" w:rsidRPr="001C69F9" w:rsidRDefault="004002FE" w:rsidP="00700523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41" w:tooltip="http://www.listen-and-write.com/audio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www.listen-and-write.com/audio</w:t>
              </w:r>
            </w:hyperlink>
          </w:p>
        </w:tc>
        <w:tc>
          <w:tcPr>
            <w:tcW w:w="4395" w:type="dxa"/>
          </w:tcPr>
          <w:p w:rsidR="00BD2E70" w:rsidRPr="00BD2E70" w:rsidRDefault="00BD2E70" w:rsidP="0047539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Listen and write/check. Dictation.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6D289B" w:rsidP="00475393">
            <w:pPr>
              <w:numPr>
                <w:ilvl w:val="0"/>
                <w:numId w:val="3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93980</wp:posOffset>
                  </wp:positionV>
                  <wp:extent cx="1573530" cy="209550"/>
                  <wp:effectExtent l="0" t="0" r="7620" b="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3530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3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43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 xml:space="preserve">Make Beliefs </w:t>
              </w:r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Comix</w:t>
              </w:r>
              <w:proofErr w:type="spellEnd"/>
            </w:hyperlink>
          </w:p>
        </w:tc>
        <w:tc>
          <w:tcPr>
            <w:tcW w:w="3402" w:type="dxa"/>
          </w:tcPr>
          <w:p w:rsidR="00BD2E70" w:rsidRPr="001C69F9" w:rsidRDefault="004002FE" w:rsidP="00700523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44" w:tooltip="http://www.makebeliefscomix.com/Comix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www.makebeliefscomix.com/Comix</w:t>
              </w:r>
            </w:hyperlink>
          </w:p>
        </w:tc>
        <w:tc>
          <w:tcPr>
            <w:tcW w:w="4395" w:type="dxa"/>
          </w:tcPr>
          <w:p w:rsidR="00BD2E70" w:rsidRPr="00BD2E70" w:rsidRDefault="00BD2E70" w:rsidP="0070052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Online educational comic generator for kids of all ages.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6D289B" w:rsidP="005D0659">
            <w:pPr>
              <w:numPr>
                <w:ilvl w:val="0"/>
                <w:numId w:val="1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240665</wp:posOffset>
                  </wp:positionH>
                  <wp:positionV relativeFrom="paragraph">
                    <wp:posOffset>3810</wp:posOffset>
                  </wp:positionV>
                  <wp:extent cx="1057275" cy="230826"/>
                  <wp:effectExtent l="0" t="0" r="0" b="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230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1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46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One Word</w:t>
              </w:r>
            </w:hyperlink>
          </w:p>
        </w:tc>
        <w:tc>
          <w:tcPr>
            <w:tcW w:w="3402" w:type="dxa"/>
          </w:tcPr>
          <w:p w:rsidR="00BD2E70" w:rsidRPr="001C69F9" w:rsidRDefault="004002FE" w:rsidP="00007C2C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47" w:tooltip="http://oneword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oneword.com</w:t>
              </w:r>
            </w:hyperlink>
          </w:p>
        </w:tc>
        <w:tc>
          <w:tcPr>
            <w:tcW w:w="4395" w:type="dxa"/>
          </w:tcPr>
          <w:p w:rsidR="00BD2E70" w:rsidRPr="00BD2E70" w:rsidRDefault="00BD2E70" w:rsidP="00B575CD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Writing practice using single word prompts.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E724D9" w:rsidP="008039E5">
            <w:pPr>
              <w:numPr>
                <w:ilvl w:val="0"/>
                <w:numId w:val="3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-54610</wp:posOffset>
                  </wp:positionH>
                  <wp:positionV relativeFrom="paragraph">
                    <wp:posOffset>58420</wp:posOffset>
                  </wp:positionV>
                  <wp:extent cx="1664691" cy="266700"/>
                  <wp:effectExtent l="0" t="0" r="0" b="0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691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3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49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Oxford English Dictionary</w:t>
              </w:r>
            </w:hyperlink>
          </w:p>
        </w:tc>
        <w:tc>
          <w:tcPr>
            <w:tcW w:w="3402" w:type="dxa"/>
          </w:tcPr>
          <w:p w:rsidR="00BD2E70" w:rsidRPr="001C69F9" w:rsidRDefault="004002FE" w:rsidP="003C36BE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50" w:tooltip="http://www.oed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www.oed.com</w:t>
              </w:r>
            </w:hyperlink>
          </w:p>
        </w:tc>
        <w:tc>
          <w:tcPr>
            <w:tcW w:w="4395" w:type="dxa"/>
          </w:tcPr>
          <w:p w:rsidR="00BD2E70" w:rsidRPr="00BD2E70" w:rsidRDefault="00BD2E70" w:rsidP="00E724D9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The definitive record of the English language. The best dictionary!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E724D9" w:rsidP="005D0659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431165</wp:posOffset>
                  </wp:positionH>
                  <wp:positionV relativeFrom="paragraph">
                    <wp:posOffset>6350</wp:posOffset>
                  </wp:positionV>
                  <wp:extent cx="571500" cy="226336"/>
                  <wp:effectExtent l="0" t="0" r="0" b="2540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226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52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Penzu</w:t>
              </w:r>
              <w:proofErr w:type="spellEnd"/>
            </w:hyperlink>
          </w:p>
        </w:tc>
        <w:tc>
          <w:tcPr>
            <w:tcW w:w="3402" w:type="dxa"/>
          </w:tcPr>
          <w:p w:rsidR="00BD2E70" w:rsidRPr="001C69F9" w:rsidRDefault="004002FE" w:rsidP="00CB6D5F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53" w:history="1">
              <w:r w:rsidR="00BD2E70" w:rsidRPr="001C69F9">
                <w:rPr>
                  <w:rStyle w:val="Hyperlink"/>
                  <w:rFonts w:eastAsia="Times New Roman" w:cstheme="minorHAnsi"/>
                  <w:color w:val="0D0D0D" w:themeColor="text1" w:themeTint="F2"/>
                  <w:sz w:val="20"/>
                  <w:szCs w:val="20"/>
                  <w:u w:val="none"/>
                  <w:lang w:eastAsia="en-ZA"/>
                </w:rPr>
                <w:t>https://penzu.com/journals</w:t>
              </w:r>
            </w:hyperlink>
            <w:r w:rsidR="00BD2E70" w:rsidRPr="001C69F9"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  <w:t xml:space="preserve"> </w:t>
            </w:r>
          </w:p>
        </w:tc>
        <w:tc>
          <w:tcPr>
            <w:tcW w:w="4395" w:type="dxa"/>
          </w:tcPr>
          <w:p w:rsidR="00BD2E70" w:rsidRPr="00BD2E70" w:rsidRDefault="00BD2E70" w:rsidP="00007C2C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Free private journal &amp; diary.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E724D9" w:rsidP="00CB6D5F">
            <w:pPr>
              <w:numPr>
                <w:ilvl w:val="0"/>
                <w:numId w:val="3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lastRenderedPageBreak/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335915</wp:posOffset>
                  </wp:positionH>
                  <wp:positionV relativeFrom="paragraph">
                    <wp:posOffset>9525</wp:posOffset>
                  </wp:positionV>
                  <wp:extent cx="876300" cy="254261"/>
                  <wp:effectExtent l="0" t="0" r="0" b="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254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3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55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Pixton</w:t>
              </w:r>
              <w:proofErr w:type="spellEnd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™</w:t>
              </w:r>
            </w:hyperlink>
          </w:p>
        </w:tc>
        <w:tc>
          <w:tcPr>
            <w:tcW w:w="3402" w:type="dxa"/>
          </w:tcPr>
          <w:p w:rsidR="00BD2E70" w:rsidRPr="001C69F9" w:rsidRDefault="004002FE" w:rsidP="00700523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56" w:tooltip="http://pixton.com/home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pixton.com/home</w:t>
              </w:r>
            </w:hyperlink>
          </w:p>
        </w:tc>
        <w:tc>
          <w:tcPr>
            <w:tcW w:w="4395" w:type="dxa"/>
          </w:tcPr>
          <w:p w:rsidR="00BD2E70" w:rsidRPr="00BD2E70" w:rsidRDefault="00BD2E70" w:rsidP="0070052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Create web comic strips online.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E724D9" w:rsidP="008039E5">
            <w:pPr>
              <w:numPr>
                <w:ilvl w:val="0"/>
                <w:numId w:val="3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656590</wp:posOffset>
                  </wp:positionH>
                  <wp:positionV relativeFrom="paragraph">
                    <wp:posOffset>31115</wp:posOffset>
                  </wp:positionV>
                  <wp:extent cx="193516" cy="351847"/>
                  <wp:effectExtent l="0" t="0" r="0" b="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16" cy="351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3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58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Pizzaz</w:t>
              </w:r>
              <w:proofErr w:type="spellEnd"/>
            </w:hyperlink>
          </w:p>
        </w:tc>
        <w:tc>
          <w:tcPr>
            <w:tcW w:w="3402" w:type="dxa"/>
          </w:tcPr>
          <w:p w:rsidR="00BD2E70" w:rsidRPr="001C69F9" w:rsidRDefault="004002FE" w:rsidP="003C36BE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59" w:tooltip="http://darkwing.uoregon.edu/~leslieob/pizzaz.html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darkwing.uoregon.edu/...pizzaz.html</w:t>
              </w:r>
            </w:hyperlink>
          </w:p>
          <w:p w:rsidR="00BD2E70" w:rsidRPr="001C69F9" w:rsidRDefault="00BD2E70" w:rsidP="003C36BE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</w:p>
        </w:tc>
        <w:tc>
          <w:tcPr>
            <w:tcW w:w="4395" w:type="dxa"/>
          </w:tcPr>
          <w:p w:rsidR="00BD2E70" w:rsidRPr="00BD2E70" w:rsidRDefault="00BD2E70" w:rsidP="003C36BE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Creative writing and storytelling ideas. List of excellent writing resources.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AA68D9" w:rsidP="005D0659">
            <w:pPr>
              <w:numPr>
                <w:ilvl w:val="0"/>
                <w:numId w:val="1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544830</wp:posOffset>
                  </wp:positionH>
                  <wp:positionV relativeFrom="paragraph">
                    <wp:posOffset>17780</wp:posOffset>
                  </wp:positionV>
                  <wp:extent cx="438150" cy="205552"/>
                  <wp:effectExtent l="0" t="0" r="0" b="4445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2055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1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61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Primary Pad</w:t>
              </w:r>
            </w:hyperlink>
          </w:p>
        </w:tc>
        <w:tc>
          <w:tcPr>
            <w:tcW w:w="3402" w:type="dxa"/>
          </w:tcPr>
          <w:p w:rsidR="00BD2E70" w:rsidRPr="001C69F9" w:rsidRDefault="004002FE" w:rsidP="00007C2C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62" w:tooltip="http://www.primarypad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www.primarypad.com</w:t>
              </w:r>
            </w:hyperlink>
          </w:p>
        </w:tc>
        <w:tc>
          <w:tcPr>
            <w:tcW w:w="4395" w:type="dxa"/>
          </w:tcPr>
          <w:p w:rsidR="00BD2E70" w:rsidRPr="00BD2E70" w:rsidRDefault="00BD2E70" w:rsidP="00B575CD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Collaborative writing website.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AA68D9" w:rsidP="00475393">
            <w:pPr>
              <w:numPr>
                <w:ilvl w:val="0"/>
                <w:numId w:val="3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40005</wp:posOffset>
                  </wp:positionV>
                  <wp:extent cx="1636889" cy="276225"/>
                  <wp:effectExtent l="0" t="0" r="1905" b="0"/>
                  <wp:wrapNone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6889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3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64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Read Write Think</w:t>
              </w:r>
            </w:hyperlink>
          </w:p>
        </w:tc>
        <w:tc>
          <w:tcPr>
            <w:tcW w:w="3402" w:type="dxa"/>
          </w:tcPr>
          <w:p w:rsidR="00BD2E70" w:rsidRPr="001C69F9" w:rsidRDefault="004002FE" w:rsidP="003C36BE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65" w:tooltip="http://www.readwritethink.org/materials/comic/index.html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www.readwritethink.org/...index.html</w:t>
              </w:r>
            </w:hyperlink>
          </w:p>
          <w:p w:rsidR="00BD2E70" w:rsidRPr="001C69F9" w:rsidRDefault="00AA68D9" w:rsidP="00AA68D9">
            <w:pPr>
              <w:shd w:val="clear" w:color="auto" w:fill="FFFFFF"/>
              <w:tabs>
                <w:tab w:val="left" w:pos="2055"/>
              </w:tabs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r w:rsidRPr="001C69F9"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  <w:tab/>
            </w:r>
          </w:p>
        </w:tc>
        <w:tc>
          <w:tcPr>
            <w:tcW w:w="4395" w:type="dxa"/>
          </w:tcPr>
          <w:p w:rsidR="00BD2E70" w:rsidRPr="00AA68D9" w:rsidRDefault="00BD2E70" w:rsidP="0070052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lang w:eastAsia="en-ZA"/>
              </w:rPr>
            </w:pPr>
            <w:r w:rsidRPr="00AA68D9">
              <w:rPr>
                <w:rFonts w:eastAsia="Times New Roman" w:cstheme="minorHAnsi"/>
                <w:color w:val="000000" w:themeColor="text1"/>
                <w:lang w:eastAsia="en-ZA"/>
              </w:rPr>
              <w:t>Comic strip creator. Student materials. Also lots of stuff available on the homepage.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AA68D9" w:rsidP="00475393">
            <w:pPr>
              <w:numPr>
                <w:ilvl w:val="0"/>
                <w:numId w:val="3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9525</wp:posOffset>
                  </wp:positionV>
                  <wp:extent cx="1573530" cy="227965"/>
                  <wp:effectExtent l="0" t="0" r="7620" b="635"/>
                  <wp:wrapNone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3530" cy="227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3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67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Road To Grammar</w:t>
              </w:r>
            </w:hyperlink>
          </w:p>
        </w:tc>
        <w:tc>
          <w:tcPr>
            <w:tcW w:w="3402" w:type="dxa"/>
          </w:tcPr>
          <w:p w:rsidR="00BD2E70" w:rsidRPr="001C69F9" w:rsidRDefault="004002FE" w:rsidP="003C36BE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68" w:tooltip="http://www.roadtogrammar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www.roadtogrammar.com</w:t>
              </w:r>
            </w:hyperlink>
          </w:p>
        </w:tc>
        <w:tc>
          <w:tcPr>
            <w:tcW w:w="4395" w:type="dxa"/>
          </w:tcPr>
          <w:p w:rsidR="00BD2E70" w:rsidRPr="00AA68D9" w:rsidRDefault="00BD2E70" w:rsidP="0070052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lang w:eastAsia="en-ZA"/>
              </w:rPr>
            </w:pPr>
            <w:r w:rsidRPr="00AA68D9">
              <w:rPr>
                <w:rFonts w:eastAsia="Times New Roman" w:cstheme="minorHAnsi"/>
                <w:color w:val="000000" w:themeColor="text1"/>
                <w:lang w:eastAsia="en-ZA"/>
              </w:rPr>
              <w:t>Online quizzes.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AA68D9" w:rsidP="005D0659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212090</wp:posOffset>
                  </wp:positionH>
                  <wp:positionV relativeFrom="paragraph">
                    <wp:posOffset>1905</wp:posOffset>
                  </wp:positionV>
                  <wp:extent cx="1104900" cy="241669"/>
                  <wp:effectExtent l="0" t="0" r="0" b="6350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241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70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Spelling Bee</w:t>
              </w:r>
            </w:hyperlink>
          </w:p>
        </w:tc>
        <w:tc>
          <w:tcPr>
            <w:tcW w:w="3402" w:type="dxa"/>
          </w:tcPr>
          <w:p w:rsidR="00BD2E70" w:rsidRPr="001C69F9" w:rsidRDefault="004002FE" w:rsidP="00007C2C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71" w:history="1">
              <w:r w:rsidR="00BD2E70" w:rsidRPr="001C69F9">
                <w:rPr>
                  <w:rStyle w:val="Hyperlink"/>
                  <w:rFonts w:eastAsia="Times New Roman" w:cstheme="minorHAnsi"/>
                  <w:color w:val="0D0D0D" w:themeColor="text1" w:themeTint="F2"/>
                  <w:sz w:val="20"/>
                  <w:szCs w:val="20"/>
                  <w:u w:val="none"/>
                  <w:bdr w:val="none" w:sz="0" w:space="0" w:color="auto" w:frame="1"/>
                  <w:lang w:eastAsia="en-ZA"/>
                </w:rPr>
                <w:t>www.learner.org/interactives/spelling</w:t>
              </w:r>
            </w:hyperlink>
          </w:p>
        </w:tc>
        <w:tc>
          <w:tcPr>
            <w:tcW w:w="4395" w:type="dxa"/>
          </w:tcPr>
          <w:p w:rsidR="00BD2E70" w:rsidRPr="00BD2E70" w:rsidRDefault="00BD2E70" w:rsidP="005D0659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Interactive listen and write!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AA68D9" w:rsidP="00700523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14605</wp:posOffset>
                  </wp:positionV>
                  <wp:extent cx="1573530" cy="318770"/>
                  <wp:effectExtent l="0" t="0" r="7620" b="5080"/>
                  <wp:wrapNone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3530" cy="318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73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Squigly's</w:t>
              </w:r>
              <w:proofErr w:type="spellEnd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 xml:space="preserve"> Story Builder for Kids</w:t>
              </w:r>
            </w:hyperlink>
          </w:p>
        </w:tc>
        <w:tc>
          <w:tcPr>
            <w:tcW w:w="3402" w:type="dxa"/>
          </w:tcPr>
          <w:p w:rsidR="00BD2E70" w:rsidRPr="001C69F9" w:rsidRDefault="004002FE" w:rsidP="00F00620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74" w:history="1">
              <w:r w:rsidR="00BD2E70" w:rsidRPr="001C69F9">
                <w:rPr>
                  <w:rStyle w:val="Hyperlink"/>
                  <w:rFonts w:eastAsia="Times New Roman" w:cstheme="minorHAnsi"/>
                  <w:color w:val="0D0D0D" w:themeColor="text1" w:themeTint="F2"/>
                  <w:sz w:val="20"/>
                  <w:szCs w:val="20"/>
                  <w:u w:val="none"/>
                  <w:bdr w:val="none" w:sz="0" w:space="0" w:color="auto" w:frame="1"/>
                  <w:lang w:eastAsia="en-ZA"/>
                </w:rPr>
                <w:t>www.squiglysplayhouse.com</w:t>
              </w:r>
            </w:hyperlink>
          </w:p>
        </w:tc>
        <w:tc>
          <w:tcPr>
            <w:tcW w:w="4395" w:type="dxa"/>
          </w:tcPr>
          <w:p w:rsidR="00BD2E70" w:rsidRPr="00BD2E70" w:rsidRDefault="00AA68D9" w:rsidP="0070052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Games, jokes and brain games.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58602F" w:rsidP="00700523">
            <w:pPr>
              <w:shd w:val="clear" w:color="auto" w:fill="FFFFFF"/>
              <w:spacing w:line="390" w:lineRule="atLeast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19685</wp:posOffset>
                  </wp:positionV>
                  <wp:extent cx="1468755" cy="324217"/>
                  <wp:effectExtent l="0" t="0" r="0" b="0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755" cy="324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shd w:val="clear" w:color="auto" w:fill="FFFFFF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76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Strunk, William, Jr. The Elements of Style</w:t>
              </w:r>
            </w:hyperlink>
          </w:p>
        </w:tc>
        <w:tc>
          <w:tcPr>
            <w:tcW w:w="3402" w:type="dxa"/>
          </w:tcPr>
          <w:p w:rsidR="00BD2E70" w:rsidRPr="001C69F9" w:rsidRDefault="004002FE" w:rsidP="00700523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77" w:tooltip="http://www.bartleby.com/141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www.bartleby.com/141</w:t>
              </w:r>
            </w:hyperlink>
          </w:p>
        </w:tc>
        <w:tc>
          <w:tcPr>
            <w:tcW w:w="4395" w:type="dxa"/>
          </w:tcPr>
          <w:p w:rsidR="00BD2E70" w:rsidRPr="00BD2E70" w:rsidRDefault="00BD2E70" w:rsidP="0070052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The classic reference for writing in English.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58602F" w:rsidP="00792072">
            <w:pPr>
              <w:numPr>
                <w:ilvl w:val="0"/>
                <w:numId w:val="1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72390</wp:posOffset>
                  </wp:positionV>
                  <wp:extent cx="1630680" cy="248090"/>
                  <wp:effectExtent l="0" t="0" r="0" b="0"/>
                  <wp:wrapNone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0680" cy="248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1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79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The Story Starter</w:t>
              </w:r>
            </w:hyperlink>
          </w:p>
        </w:tc>
        <w:tc>
          <w:tcPr>
            <w:tcW w:w="3402" w:type="dxa"/>
          </w:tcPr>
          <w:p w:rsidR="00BD2E70" w:rsidRPr="001C69F9" w:rsidRDefault="004002FE" w:rsidP="00F00620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80" w:tooltip="http://www.thestorystarter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www.thestorystarter.com</w:t>
              </w:r>
            </w:hyperlink>
            <w:r w:rsidR="00BD2E70" w:rsidRPr="001C69F9"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  <w:t xml:space="preserve"> </w:t>
            </w:r>
          </w:p>
        </w:tc>
        <w:tc>
          <w:tcPr>
            <w:tcW w:w="4395" w:type="dxa"/>
          </w:tcPr>
          <w:p w:rsidR="00BD2E70" w:rsidRPr="00BD2E70" w:rsidRDefault="00BD2E70" w:rsidP="00B575CD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Provides more than one billion different story ideas.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58602F" w:rsidP="00475393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635</wp:posOffset>
                  </wp:positionV>
                  <wp:extent cx="1336016" cy="371475"/>
                  <wp:effectExtent l="0" t="0" r="0" b="0"/>
                  <wp:wrapNone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016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82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Tikatok</w:t>
              </w:r>
              <w:proofErr w:type="spellEnd"/>
            </w:hyperlink>
          </w:p>
        </w:tc>
        <w:tc>
          <w:tcPr>
            <w:tcW w:w="3402" w:type="dxa"/>
          </w:tcPr>
          <w:p w:rsidR="00BD2E70" w:rsidRPr="001C69F9" w:rsidRDefault="004002FE" w:rsidP="00700523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83" w:tooltip="http://www.tikatok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www.tikatok.com</w:t>
              </w:r>
            </w:hyperlink>
          </w:p>
        </w:tc>
        <w:tc>
          <w:tcPr>
            <w:tcW w:w="4395" w:type="dxa"/>
          </w:tcPr>
          <w:p w:rsidR="00BD2E70" w:rsidRPr="00BD2E70" w:rsidRDefault="00BD2E70" w:rsidP="00700523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A place to finish the writing cycle and PUBLISH! Write a book online.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58602F" w:rsidP="005D0659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402590</wp:posOffset>
                  </wp:positionH>
                  <wp:positionV relativeFrom="paragraph">
                    <wp:posOffset>15240</wp:posOffset>
                  </wp:positionV>
                  <wp:extent cx="790575" cy="223008"/>
                  <wp:effectExtent l="0" t="0" r="0" b="5715"/>
                  <wp:wrapNone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223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85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Time for Kids</w:t>
              </w:r>
            </w:hyperlink>
          </w:p>
        </w:tc>
        <w:tc>
          <w:tcPr>
            <w:tcW w:w="3402" w:type="dxa"/>
          </w:tcPr>
          <w:p w:rsidR="00BD2E70" w:rsidRPr="001C69F9" w:rsidRDefault="004002FE" w:rsidP="0058602F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86" w:history="1">
              <w:r w:rsidR="0058602F" w:rsidRPr="001C69F9">
                <w:rPr>
                  <w:rStyle w:val="Hyperlink"/>
                  <w:rFonts w:cstheme="minorHAnsi"/>
                  <w:color w:val="0D0D0D" w:themeColor="text1" w:themeTint="F2"/>
                  <w:sz w:val="20"/>
                  <w:szCs w:val="20"/>
                  <w:u w:val="none"/>
                </w:rPr>
                <w:t>www.timeforkids.com</w:t>
              </w:r>
            </w:hyperlink>
            <w:r w:rsidR="0058602F" w:rsidRPr="001C69F9">
              <w:rPr>
                <w:rFonts w:cstheme="minorHAnsi"/>
                <w:color w:val="0D0D0D" w:themeColor="text1" w:themeTint="F2"/>
                <w:sz w:val="20"/>
                <w:szCs w:val="20"/>
              </w:rPr>
              <w:t xml:space="preserve"> </w:t>
            </w:r>
          </w:p>
        </w:tc>
        <w:tc>
          <w:tcPr>
            <w:tcW w:w="4395" w:type="dxa"/>
          </w:tcPr>
          <w:p w:rsidR="00BD2E70" w:rsidRPr="00BD2E70" w:rsidRDefault="00BD2E70" w:rsidP="00007C2C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Lots of writing resources.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967512" w:rsidP="00792072">
            <w:pPr>
              <w:numPr>
                <w:ilvl w:val="0"/>
                <w:numId w:val="1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18415</wp:posOffset>
                  </wp:positionV>
                  <wp:extent cx="1573530" cy="210820"/>
                  <wp:effectExtent l="0" t="0" r="7620" b="0"/>
                  <wp:wrapNone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3530" cy="210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1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88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Toon Books</w:t>
              </w:r>
            </w:hyperlink>
          </w:p>
        </w:tc>
        <w:tc>
          <w:tcPr>
            <w:tcW w:w="3402" w:type="dxa"/>
          </w:tcPr>
          <w:p w:rsidR="00BD2E70" w:rsidRPr="001C69F9" w:rsidRDefault="004002FE" w:rsidP="00F00620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89" w:tooltip="http://toon-books.com/fun_cm.php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toon-books.com</w:t>
              </w:r>
            </w:hyperlink>
          </w:p>
        </w:tc>
        <w:tc>
          <w:tcPr>
            <w:tcW w:w="4395" w:type="dxa"/>
          </w:tcPr>
          <w:p w:rsidR="00BD2E70" w:rsidRPr="00BD2E70" w:rsidRDefault="00BD2E70" w:rsidP="00B575CD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Easy to read comics</w:t>
            </w:r>
            <w:r w:rsidR="001C69F9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967512" w:rsidP="005D0659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164465</wp:posOffset>
                  </wp:positionH>
                  <wp:positionV relativeFrom="paragraph">
                    <wp:posOffset>12065</wp:posOffset>
                  </wp:positionV>
                  <wp:extent cx="1247775" cy="350968"/>
                  <wp:effectExtent l="0" t="0" r="0" b="0"/>
                  <wp:wrapNone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350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91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Two Writing Teachers</w:t>
              </w:r>
            </w:hyperlink>
          </w:p>
        </w:tc>
        <w:tc>
          <w:tcPr>
            <w:tcW w:w="3402" w:type="dxa"/>
          </w:tcPr>
          <w:p w:rsidR="00BD2E70" w:rsidRPr="001C69F9" w:rsidRDefault="004002FE" w:rsidP="00007C2C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92" w:tooltip="http://twowritingteachers.wordpress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twowritingteachers.wordpress.com</w:t>
              </w:r>
            </w:hyperlink>
          </w:p>
        </w:tc>
        <w:tc>
          <w:tcPr>
            <w:tcW w:w="4395" w:type="dxa"/>
          </w:tcPr>
          <w:p w:rsidR="00BD2E70" w:rsidRPr="00BD2E70" w:rsidRDefault="00BD2E70" w:rsidP="00007C2C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Wonderful teaching resources to be found here.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1C69F9" w:rsidP="00007C2C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269240</wp:posOffset>
                  </wp:positionH>
                  <wp:positionV relativeFrom="paragraph">
                    <wp:posOffset>-1905</wp:posOffset>
                  </wp:positionV>
                  <wp:extent cx="990531" cy="333375"/>
                  <wp:effectExtent l="0" t="0" r="635" b="0"/>
                  <wp:wrapNone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531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94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TypeRacer</w:t>
              </w:r>
              <w:proofErr w:type="spellEnd"/>
            </w:hyperlink>
          </w:p>
          <w:p w:rsidR="00BD2E70" w:rsidRPr="00BD2E70" w:rsidRDefault="00BD2E70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</w:p>
        </w:tc>
        <w:tc>
          <w:tcPr>
            <w:tcW w:w="3402" w:type="dxa"/>
          </w:tcPr>
          <w:p w:rsidR="00BD2E70" w:rsidRPr="001C69F9" w:rsidRDefault="004002FE" w:rsidP="00007C2C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95" w:tooltip="http://play.typeracer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play.typeracer.com</w:t>
              </w:r>
            </w:hyperlink>
          </w:p>
        </w:tc>
        <w:tc>
          <w:tcPr>
            <w:tcW w:w="4395" w:type="dxa"/>
          </w:tcPr>
          <w:p w:rsidR="00BD2E70" w:rsidRPr="00BD2E70" w:rsidRDefault="00BD2E70" w:rsidP="00007C2C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Practice writing</w:t>
            </w:r>
            <w:r w:rsidR="001C69F9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 xml:space="preserve"> and typing skills</w:t>
            </w: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1C69F9" w:rsidP="005D0659">
            <w:pPr>
              <w:numPr>
                <w:ilvl w:val="0"/>
                <w:numId w:val="1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249555</wp:posOffset>
                  </wp:positionH>
                  <wp:positionV relativeFrom="paragraph">
                    <wp:posOffset>31750</wp:posOffset>
                  </wp:positionV>
                  <wp:extent cx="971550" cy="323850"/>
                  <wp:effectExtent l="0" t="0" r="0" b="0"/>
                  <wp:wrapNone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1C69F9" w:rsidP="001C69F9">
            <w:pPr>
              <w:numPr>
                <w:ilvl w:val="0"/>
                <w:numId w:val="1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proofErr w:type="spellStart"/>
            <w:r>
              <w:rPr>
                <w:rFonts w:cstheme="minorHAnsi"/>
                <w:sz w:val="24"/>
              </w:rPr>
              <w:t>Padlet</w:t>
            </w:r>
            <w:proofErr w:type="spellEnd"/>
            <w:r w:rsidR="00BD2E70" w:rsidRPr="00BD2E70">
              <w:rPr>
                <w:rFonts w:cstheme="minorHAnsi"/>
                <w:sz w:val="24"/>
              </w:rPr>
              <w:fldChar w:fldCharType="begin"/>
            </w:r>
            <w:r w:rsidR="00BD2E70" w:rsidRPr="00BD2E70">
              <w:rPr>
                <w:rFonts w:cstheme="minorHAnsi"/>
                <w:sz w:val="24"/>
              </w:rPr>
              <w:instrText xml:space="preserve"> HYPERLINK "http://www.wallwisher.com/" \t "_blank" </w:instrText>
            </w:r>
            <w:r w:rsidR="00BD2E70" w:rsidRPr="00BD2E70">
              <w:rPr>
                <w:rFonts w:cstheme="minorHAnsi"/>
                <w:sz w:val="24"/>
              </w:rPr>
              <w:fldChar w:fldCharType="end"/>
            </w:r>
          </w:p>
        </w:tc>
        <w:tc>
          <w:tcPr>
            <w:tcW w:w="3402" w:type="dxa"/>
          </w:tcPr>
          <w:p w:rsidR="00BD2E70" w:rsidRPr="001C69F9" w:rsidRDefault="004002FE" w:rsidP="001C69F9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97" w:history="1">
              <w:r w:rsidR="001C69F9" w:rsidRPr="001C69F9">
                <w:rPr>
                  <w:rStyle w:val="Hyperlink"/>
                  <w:rFonts w:cstheme="minorHAnsi"/>
                  <w:color w:val="0D0D0D" w:themeColor="text1" w:themeTint="F2"/>
                  <w:sz w:val="20"/>
                  <w:szCs w:val="20"/>
                  <w:u w:val="none"/>
                </w:rPr>
                <w:t>www.padlet.com</w:t>
              </w:r>
            </w:hyperlink>
            <w:r w:rsidR="001C69F9" w:rsidRPr="001C69F9">
              <w:rPr>
                <w:rFonts w:cstheme="minorHAnsi"/>
                <w:color w:val="0D0D0D" w:themeColor="text1" w:themeTint="F2"/>
                <w:sz w:val="20"/>
                <w:szCs w:val="20"/>
              </w:rPr>
              <w:t xml:space="preserve"> </w:t>
            </w:r>
            <w:hyperlink r:id="rId98" w:tooltip="http://www.wallwisher.com" w:history="1"/>
          </w:p>
        </w:tc>
        <w:tc>
          <w:tcPr>
            <w:tcW w:w="4395" w:type="dxa"/>
          </w:tcPr>
          <w:p w:rsidR="00BD2E70" w:rsidRPr="00BD2E70" w:rsidRDefault="00BD2E70" w:rsidP="00B575CD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Good site for collaboration.</w:t>
            </w:r>
            <w:r w:rsidR="001C69F9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 xml:space="preserve"> Previously known as Wall Wisher.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1C69F9" w:rsidP="00312A28">
            <w:pPr>
              <w:spacing w:line="390" w:lineRule="atLeast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-1269</wp:posOffset>
                  </wp:positionV>
                  <wp:extent cx="1497330" cy="251972"/>
                  <wp:effectExtent l="0" t="0" r="0" b="0"/>
                  <wp:wrapNone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937" cy="2547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100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Wordfaire</w:t>
              </w:r>
              <w:proofErr w:type="spellEnd"/>
            </w:hyperlink>
          </w:p>
        </w:tc>
        <w:tc>
          <w:tcPr>
            <w:tcW w:w="3402" w:type="dxa"/>
          </w:tcPr>
          <w:p w:rsidR="00BD2E70" w:rsidRPr="001C69F9" w:rsidRDefault="004002FE" w:rsidP="00B575CD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101" w:tooltip="http://www.wordfaire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www.wordfaire.com</w:t>
              </w:r>
            </w:hyperlink>
          </w:p>
        </w:tc>
        <w:tc>
          <w:tcPr>
            <w:tcW w:w="4395" w:type="dxa"/>
          </w:tcPr>
          <w:p w:rsidR="00BD2E70" w:rsidRPr="001C69F9" w:rsidRDefault="00BD2E70" w:rsidP="00B575CD">
            <w:pPr>
              <w:shd w:val="clear" w:color="auto" w:fill="FFFFFF"/>
              <w:rPr>
                <w:rFonts w:eastAsia="Times New Roman" w:cstheme="minorHAnsi"/>
                <w:color w:val="000000" w:themeColor="text1"/>
                <w:lang w:eastAsia="en-ZA"/>
              </w:rPr>
            </w:pPr>
            <w:r w:rsidRPr="001C69F9">
              <w:rPr>
                <w:rFonts w:eastAsia="Times New Roman" w:cstheme="minorHAnsi"/>
                <w:color w:val="000000" w:themeColor="text1"/>
                <w:lang w:eastAsia="en-ZA"/>
              </w:rPr>
              <w:t>The fast and easy live blogging platform</w:t>
            </w:r>
            <w:r w:rsidR="001C69F9">
              <w:rPr>
                <w:rFonts w:eastAsia="Times New Roman" w:cstheme="minorHAnsi"/>
                <w:color w:val="000000" w:themeColor="text1"/>
                <w:lang w:eastAsia="en-ZA"/>
              </w:rPr>
              <w:t>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1C69F9" w:rsidP="00B575CD">
            <w:pPr>
              <w:numPr>
                <w:ilvl w:val="0"/>
                <w:numId w:val="1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280803</wp:posOffset>
                  </wp:positionH>
                  <wp:positionV relativeFrom="paragraph">
                    <wp:posOffset>1905</wp:posOffset>
                  </wp:positionV>
                  <wp:extent cx="914400" cy="245021"/>
                  <wp:effectExtent l="0" t="0" r="0" b="3175"/>
                  <wp:wrapNone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245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1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103" w:tgtFrame="_blank" w:history="1"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Write About</w:t>
              </w:r>
            </w:hyperlink>
          </w:p>
        </w:tc>
        <w:tc>
          <w:tcPr>
            <w:tcW w:w="3402" w:type="dxa"/>
          </w:tcPr>
          <w:p w:rsidR="00BD2E70" w:rsidRPr="001C69F9" w:rsidRDefault="004002FE" w:rsidP="00B575CD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104" w:tooltip="http://www.writeabout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www.writeabout.com</w:t>
              </w:r>
            </w:hyperlink>
          </w:p>
        </w:tc>
        <w:tc>
          <w:tcPr>
            <w:tcW w:w="4395" w:type="dxa"/>
          </w:tcPr>
          <w:p w:rsidR="00BD2E70" w:rsidRPr="001C69F9" w:rsidRDefault="00BD2E70" w:rsidP="00B575CD">
            <w:pPr>
              <w:shd w:val="clear" w:color="auto" w:fill="FFFFFF"/>
              <w:rPr>
                <w:rFonts w:eastAsia="Times New Roman" w:cstheme="minorHAnsi"/>
                <w:color w:val="000000" w:themeColor="text1"/>
                <w:lang w:eastAsia="en-ZA"/>
              </w:rPr>
            </w:pPr>
            <w:r w:rsidRPr="001C69F9">
              <w:rPr>
                <w:rFonts w:eastAsia="Times New Roman" w:cstheme="minorHAnsi"/>
                <w:color w:val="000000" w:themeColor="text1"/>
                <w:lang w:eastAsia="en-ZA"/>
              </w:rPr>
              <w:t>Great site for T-S interaction</w:t>
            </w:r>
            <w:r w:rsidR="001C69F9">
              <w:rPr>
                <w:rFonts w:eastAsia="Times New Roman" w:cstheme="minorHAnsi"/>
                <w:color w:val="000000" w:themeColor="text1"/>
                <w:lang w:eastAsia="en-ZA"/>
              </w:rPr>
              <w:t>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1C69F9" w:rsidP="00475393">
            <w:pPr>
              <w:numPr>
                <w:ilvl w:val="0"/>
                <w:numId w:val="3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14605</wp:posOffset>
                  </wp:positionV>
                  <wp:extent cx="1200150" cy="365179"/>
                  <wp:effectExtent l="0" t="0" r="0" b="0"/>
                  <wp:wrapNone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365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3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106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Writeboard</w:t>
              </w:r>
              <w:proofErr w:type="spellEnd"/>
            </w:hyperlink>
          </w:p>
        </w:tc>
        <w:tc>
          <w:tcPr>
            <w:tcW w:w="3402" w:type="dxa"/>
          </w:tcPr>
          <w:p w:rsidR="00BD2E70" w:rsidRPr="001C69F9" w:rsidRDefault="004002FE" w:rsidP="003C36BE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107" w:tooltip="http://www.writeboard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www.writeboard.com</w:t>
              </w:r>
            </w:hyperlink>
          </w:p>
          <w:p w:rsidR="00BD2E70" w:rsidRPr="001C69F9" w:rsidRDefault="00BD2E70" w:rsidP="003C36BE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</w:p>
        </w:tc>
        <w:tc>
          <w:tcPr>
            <w:tcW w:w="4395" w:type="dxa"/>
          </w:tcPr>
          <w:p w:rsidR="00BD2E70" w:rsidRPr="00BD2E70" w:rsidRDefault="00AA68D9" w:rsidP="00AA68D9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 xml:space="preserve">Collaborative </w:t>
            </w:r>
            <w:r w:rsidR="00BD2E70"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site. A great way to stimulate writing skills/production.</w:t>
            </w:r>
          </w:p>
        </w:tc>
      </w:tr>
      <w:tr w:rsidR="00BD2E70" w:rsidRPr="00BD2E70" w:rsidTr="00BD2E70">
        <w:trPr>
          <w:jc w:val="center"/>
        </w:trPr>
        <w:tc>
          <w:tcPr>
            <w:tcW w:w="2694" w:type="dxa"/>
          </w:tcPr>
          <w:p w:rsidR="00BD2E70" w:rsidRPr="00BD2E70" w:rsidRDefault="001C69F9" w:rsidP="005D0659">
            <w:pPr>
              <w:numPr>
                <w:ilvl w:val="0"/>
                <w:numId w:val="2"/>
              </w:numPr>
              <w:shd w:val="clear" w:color="auto" w:fill="FFFFFF"/>
              <w:spacing w:line="390" w:lineRule="atLeast"/>
              <w:ind w:left="0"/>
              <w:outlineLvl w:val="2"/>
              <w:rPr>
                <w:rFonts w:cstheme="minorHAnsi"/>
                <w:sz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19685</wp:posOffset>
                  </wp:positionV>
                  <wp:extent cx="1335335" cy="352425"/>
                  <wp:effectExtent l="0" t="0" r="0" b="0"/>
                  <wp:wrapNone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533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BD2E70" w:rsidRPr="00BD2E70" w:rsidRDefault="004002FE" w:rsidP="00BD2E70">
            <w:pPr>
              <w:numPr>
                <w:ilvl w:val="0"/>
                <w:numId w:val="2"/>
              </w:numPr>
              <w:shd w:val="clear" w:color="auto" w:fill="FFFFFF"/>
              <w:ind w:left="0"/>
              <w:outlineLvl w:val="2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hyperlink r:id="rId109" w:tgtFrame="_blank" w:history="1">
              <w:proofErr w:type="spellStart"/>
              <w:r w:rsidR="00BD2E70" w:rsidRPr="00BD2E70">
                <w:rPr>
                  <w:rFonts w:eastAsia="Times New Roman" w:cstheme="minorHAnsi"/>
                  <w:color w:val="000000" w:themeColor="text1"/>
                  <w:szCs w:val="20"/>
                  <w:lang w:eastAsia="en-ZA"/>
                </w:rPr>
                <w:t>WritingFix</w:t>
              </w:r>
              <w:proofErr w:type="spellEnd"/>
            </w:hyperlink>
          </w:p>
        </w:tc>
        <w:tc>
          <w:tcPr>
            <w:tcW w:w="3402" w:type="dxa"/>
          </w:tcPr>
          <w:p w:rsidR="00BD2E70" w:rsidRPr="001C69F9" w:rsidRDefault="004002FE" w:rsidP="00007C2C">
            <w:pPr>
              <w:shd w:val="clear" w:color="auto" w:fill="FFFFFF"/>
              <w:rPr>
                <w:rFonts w:eastAsia="Times New Roman" w:cstheme="minorHAnsi"/>
                <w:color w:val="0D0D0D" w:themeColor="text1" w:themeTint="F2"/>
                <w:sz w:val="20"/>
                <w:szCs w:val="20"/>
                <w:lang w:eastAsia="en-ZA"/>
              </w:rPr>
            </w:pPr>
            <w:hyperlink r:id="rId110" w:tooltip="http://www.writingfix.com" w:history="1">
              <w:r w:rsidR="00BD2E70" w:rsidRPr="001C69F9">
                <w:rPr>
                  <w:rFonts w:eastAsia="Times New Roman" w:cstheme="minorHAnsi"/>
                  <w:color w:val="0D0D0D" w:themeColor="text1" w:themeTint="F2"/>
                  <w:sz w:val="20"/>
                  <w:szCs w:val="20"/>
                  <w:bdr w:val="none" w:sz="0" w:space="0" w:color="auto" w:frame="1"/>
                  <w:lang w:eastAsia="en-ZA"/>
                </w:rPr>
                <w:t>www.writingfix.com</w:t>
              </w:r>
            </w:hyperlink>
          </w:p>
        </w:tc>
        <w:tc>
          <w:tcPr>
            <w:tcW w:w="4395" w:type="dxa"/>
          </w:tcPr>
          <w:p w:rsidR="00BD2E70" w:rsidRPr="00BD2E70" w:rsidRDefault="00BD2E70" w:rsidP="00007C2C">
            <w:pPr>
              <w:shd w:val="clear" w:color="auto" w:fill="FFFFFF"/>
              <w:spacing w:after="75"/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</w:pPr>
            <w:r w:rsidRPr="00BD2E70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Interactive prompts, lessons and resources for writing classrooms</w:t>
            </w:r>
            <w:r w:rsidR="001C69F9">
              <w:rPr>
                <w:rFonts w:eastAsia="Times New Roman" w:cstheme="minorHAnsi"/>
                <w:color w:val="000000" w:themeColor="text1"/>
                <w:szCs w:val="20"/>
                <w:lang w:eastAsia="en-ZA"/>
              </w:rPr>
              <w:t>.</w:t>
            </w:r>
          </w:p>
        </w:tc>
      </w:tr>
    </w:tbl>
    <w:p w:rsidR="003C36BE" w:rsidRPr="00BD2E70" w:rsidRDefault="003C36BE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0"/>
          <w:szCs w:val="18"/>
          <w:lang w:eastAsia="en-ZA"/>
        </w:rPr>
      </w:pPr>
    </w:p>
    <w:sectPr w:rsidR="003C36BE" w:rsidRPr="00BD2E70" w:rsidSect="000E2987">
      <w:pgSz w:w="15840" w:h="12240" w:orient="landscape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EF4AA7"/>
    <w:multiLevelType w:val="multilevel"/>
    <w:tmpl w:val="6C94D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A774A1"/>
    <w:multiLevelType w:val="multilevel"/>
    <w:tmpl w:val="326E3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C11B4E"/>
    <w:multiLevelType w:val="multilevel"/>
    <w:tmpl w:val="7F623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107"/>
    <w:rsid w:val="00007C2C"/>
    <w:rsid w:val="00062EB5"/>
    <w:rsid w:val="0006777A"/>
    <w:rsid w:val="000E2987"/>
    <w:rsid w:val="00105C60"/>
    <w:rsid w:val="001C69F9"/>
    <w:rsid w:val="001C712F"/>
    <w:rsid w:val="001D1107"/>
    <w:rsid w:val="00312A28"/>
    <w:rsid w:val="003509C7"/>
    <w:rsid w:val="003C36BE"/>
    <w:rsid w:val="004002FE"/>
    <w:rsid w:val="00436A7D"/>
    <w:rsid w:val="00475393"/>
    <w:rsid w:val="0058602F"/>
    <w:rsid w:val="005B21CE"/>
    <w:rsid w:val="005D0659"/>
    <w:rsid w:val="005F2ECB"/>
    <w:rsid w:val="006D289B"/>
    <w:rsid w:val="006E0DDF"/>
    <w:rsid w:val="00700523"/>
    <w:rsid w:val="00792072"/>
    <w:rsid w:val="008039E5"/>
    <w:rsid w:val="00811991"/>
    <w:rsid w:val="008835A3"/>
    <w:rsid w:val="00890770"/>
    <w:rsid w:val="008A04D8"/>
    <w:rsid w:val="00907680"/>
    <w:rsid w:val="00967512"/>
    <w:rsid w:val="009E7452"/>
    <w:rsid w:val="00AA68D9"/>
    <w:rsid w:val="00B52DCE"/>
    <w:rsid w:val="00B575CD"/>
    <w:rsid w:val="00BD2E70"/>
    <w:rsid w:val="00CB6D5F"/>
    <w:rsid w:val="00D17AF5"/>
    <w:rsid w:val="00E724D9"/>
    <w:rsid w:val="00E87B85"/>
    <w:rsid w:val="00F00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F806CA-518E-4291-B3CB-1F5389D94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36A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36A7D"/>
    <w:rPr>
      <w:rFonts w:ascii="Times New Roman" w:eastAsia="Times New Roman" w:hAnsi="Times New Roman" w:cs="Times New Roman"/>
      <w:b/>
      <w:bCs/>
      <w:sz w:val="27"/>
      <w:szCs w:val="27"/>
      <w:lang w:eastAsia="en-ZA"/>
    </w:rPr>
  </w:style>
  <w:style w:type="character" w:styleId="Hyperlink">
    <w:name w:val="Hyperlink"/>
    <w:basedOn w:val="DefaultParagraphFont"/>
    <w:uiPriority w:val="99"/>
    <w:unhideWhenUsed/>
    <w:rsid w:val="00436A7D"/>
    <w:rPr>
      <w:color w:val="0000FF"/>
      <w:u w:val="single"/>
    </w:rPr>
  </w:style>
  <w:style w:type="paragraph" w:customStyle="1" w:styleId="desc">
    <w:name w:val="desc"/>
    <w:basedOn w:val="Normal"/>
    <w:rsid w:val="00436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content">
    <w:name w:val="content"/>
    <w:basedOn w:val="DefaultParagraphFont"/>
    <w:rsid w:val="00436A7D"/>
  </w:style>
  <w:style w:type="paragraph" w:customStyle="1" w:styleId="tagspan">
    <w:name w:val="tagspan"/>
    <w:basedOn w:val="Normal"/>
    <w:rsid w:val="00436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oriurl">
    <w:name w:val="oriurl"/>
    <w:basedOn w:val="DefaultParagraphFont"/>
    <w:rsid w:val="00436A7D"/>
  </w:style>
  <w:style w:type="character" w:customStyle="1" w:styleId="apple-converted-space">
    <w:name w:val="apple-converted-space"/>
    <w:basedOn w:val="DefaultParagraphFont"/>
    <w:rsid w:val="00436A7D"/>
  </w:style>
  <w:style w:type="character" w:customStyle="1" w:styleId="ccontent">
    <w:name w:val="ccontent"/>
    <w:basedOn w:val="DefaultParagraphFont"/>
    <w:rsid w:val="00B575CD"/>
  </w:style>
  <w:style w:type="character" w:customStyle="1" w:styleId="tail">
    <w:name w:val="tail"/>
    <w:basedOn w:val="DefaultParagraphFont"/>
    <w:rsid w:val="00B575CD"/>
  </w:style>
  <w:style w:type="table" w:styleId="TableGrid">
    <w:name w:val="Table Grid"/>
    <w:basedOn w:val="TableNormal"/>
    <w:uiPriority w:val="39"/>
    <w:rsid w:val="00B57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B6D5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D2E7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0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030780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832757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22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308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54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05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946156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38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723879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03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312028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82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38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463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09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540312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592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5468579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73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873990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96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2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69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618487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907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5300681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7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25261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1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5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385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42836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71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8079630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5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083518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76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979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662864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60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7523049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77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119483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012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8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4408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696610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665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76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279661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5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022198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82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20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4238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567848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7921587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6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009214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9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723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377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16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631398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38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486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92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398729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576962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0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420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066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37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69393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93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4825119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9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602767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02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36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578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31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956625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1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2771487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4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649094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00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910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085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367958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86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159218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42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48843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18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87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871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18139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01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0190258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4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35365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3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155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255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61544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32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957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267988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77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737921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19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025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748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1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711669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34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14439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03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120319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649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879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154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912865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676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4837236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909491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71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849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476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835100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1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9037838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9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642851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379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992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514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249541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23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346164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6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007058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524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559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617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80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467975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52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4603152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64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21080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13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907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6660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836022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35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0859089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25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284563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86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58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078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617187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7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594484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8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095965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8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97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373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795896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60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8883295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76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80374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17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860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638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866764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13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241537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89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0865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175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94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110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390353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2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108770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8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731860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10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673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4624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446039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658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0449531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0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078005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47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55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77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79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679208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946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1910731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8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4441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595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118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172474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58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7844300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78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417516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2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141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253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25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770058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7256575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1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650331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5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29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21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071703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01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8334925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347004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468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59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15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228402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08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3277170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8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980491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34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977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42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428773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294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2533873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21294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85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64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659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9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818780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78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5092758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797519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52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87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15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6354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648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4936320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3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85276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24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32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157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80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244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84856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78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71181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25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00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0714183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52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4353371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8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683561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12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65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73247447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01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9002758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27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059838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138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0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930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448268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96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0353703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37682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23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669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041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682619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8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5020128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76070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561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5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7711208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20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2492567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7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134926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222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644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65853055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0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917789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5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211624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0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999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0311600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32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9598880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9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4277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899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37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9699314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20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4498380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23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31580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466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863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8038075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677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1138556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540581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039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2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0490968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12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9731989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64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059116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04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36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156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250917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8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8648537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1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264036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62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067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1811471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46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2561346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4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85706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1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563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2295084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62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3608922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00518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45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66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7068651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153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7180745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9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18951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303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8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7853800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08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6040047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15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218641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74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522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50323532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39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6891190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19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440340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33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068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9521882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535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6747726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09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154926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02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6413737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85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3973985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52299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33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637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4934428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27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9947435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0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4566">
                  <w:marLeft w:val="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90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86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6708043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364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geogreeting.com/view.html?yvspoUpokCD" TargetMode="External"/><Relationship Id="rId21" Type="http://schemas.openxmlformats.org/officeDocument/2006/relationships/image" Target="media/image6.png"/><Relationship Id="rId42" Type="http://schemas.openxmlformats.org/officeDocument/2006/relationships/image" Target="media/image13.png"/><Relationship Id="rId47" Type="http://schemas.openxmlformats.org/officeDocument/2006/relationships/hyperlink" Target="http://oneword.com/" TargetMode="External"/><Relationship Id="rId63" Type="http://schemas.openxmlformats.org/officeDocument/2006/relationships/image" Target="media/image20.png"/><Relationship Id="rId68" Type="http://schemas.openxmlformats.org/officeDocument/2006/relationships/hyperlink" Target="http://www.roadtogrammar.com/" TargetMode="External"/><Relationship Id="rId84" Type="http://schemas.openxmlformats.org/officeDocument/2006/relationships/image" Target="media/image27.png"/><Relationship Id="rId89" Type="http://schemas.openxmlformats.org/officeDocument/2006/relationships/hyperlink" Target="http://toon-books.com/fun_cm.php" TargetMode="External"/><Relationship Id="rId11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writingwizard.longcountdown.com/handwriting_practice_worksheet_maker.html" TargetMode="External"/><Relationship Id="rId29" Type="http://schemas.openxmlformats.org/officeDocument/2006/relationships/hyperlink" Target="http://www.glogster.com/" TargetMode="External"/><Relationship Id="rId107" Type="http://schemas.openxmlformats.org/officeDocument/2006/relationships/hyperlink" Target="http://www.writeboard.com/" TargetMode="External"/><Relationship Id="rId11" Type="http://schemas.openxmlformats.org/officeDocument/2006/relationships/hyperlink" Target="https://www.diigo.com/user/eflclassroom/poem" TargetMode="External"/><Relationship Id="rId24" Type="http://schemas.openxmlformats.org/officeDocument/2006/relationships/image" Target="media/image7.png"/><Relationship Id="rId32" Type="http://schemas.openxmlformats.org/officeDocument/2006/relationships/hyperlink" Target="http://goanimate.com/go" TargetMode="External"/><Relationship Id="rId37" Type="http://schemas.openxmlformats.org/officeDocument/2006/relationships/hyperlink" Target="http://letterpop.com/" TargetMode="External"/><Relationship Id="rId40" Type="http://schemas.openxmlformats.org/officeDocument/2006/relationships/hyperlink" Target="http://www.listen-and-write.com/audio" TargetMode="External"/><Relationship Id="rId45" Type="http://schemas.openxmlformats.org/officeDocument/2006/relationships/image" Target="media/image14.png"/><Relationship Id="rId53" Type="http://schemas.openxmlformats.org/officeDocument/2006/relationships/hyperlink" Target="https://penzu.com/journals" TargetMode="External"/><Relationship Id="rId58" Type="http://schemas.openxmlformats.org/officeDocument/2006/relationships/hyperlink" Target="http://darkwing.uoregon.edu/~leslieob/pizzaz.html" TargetMode="External"/><Relationship Id="rId66" Type="http://schemas.openxmlformats.org/officeDocument/2006/relationships/image" Target="media/image21.png"/><Relationship Id="rId74" Type="http://schemas.openxmlformats.org/officeDocument/2006/relationships/hyperlink" Target="http://www.squiglysplayhouse.com" TargetMode="External"/><Relationship Id="rId79" Type="http://schemas.openxmlformats.org/officeDocument/2006/relationships/hyperlink" Target="http://www.thestorystarter.com/" TargetMode="External"/><Relationship Id="rId87" Type="http://schemas.openxmlformats.org/officeDocument/2006/relationships/image" Target="media/image28.png"/><Relationship Id="rId102" Type="http://schemas.openxmlformats.org/officeDocument/2006/relationships/image" Target="media/image33.png"/><Relationship Id="rId110" Type="http://schemas.openxmlformats.org/officeDocument/2006/relationships/hyperlink" Target="http://www.writingfix.com/" TargetMode="External"/><Relationship Id="rId5" Type="http://schemas.openxmlformats.org/officeDocument/2006/relationships/image" Target="media/image1.png"/><Relationship Id="rId61" Type="http://schemas.openxmlformats.org/officeDocument/2006/relationships/hyperlink" Target="http://www.primarypad.com/" TargetMode="External"/><Relationship Id="rId82" Type="http://schemas.openxmlformats.org/officeDocument/2006/relationships/hyperlink" Target="http://www.tikatok.com/" TargetMode="External"/><Relationship Id="rId90" Type="http://schemas.openxmlformats.org/officeDocument/2006/relationships/image" Target="media/image29.png"/><Relationship Id="rId95" Type="http://schemas.openxmlformats.org/officeDocument/2006/relationships/hyperlink" Target="http://play.typeracer.com/" TargetMode="External"/><Relationship Id="rId19" Type="http://schemas.openxmlformats.org/officeDocument/2006/relationships/hyperlink" Target="http://figment.com/" TargetMode="External"/><Relationship Id="rId14" Type="http://schemas.openxmlformats.org/officeDocument/2006/relationships/hyperlink" Target="http://www.writefix.com" TargetMode="External"/><Relationship Id="rId22" Type="http://schemas.openxmlformats.org/officeDocument/2006/relationships/hyperlink" Target="http://www.online-utility.org/english/index.jsp" TargetMode="External"/><Relationship Id="rId27" Type="http://schemas.openxmlformats.org/officeDocument/2006/relationships/image" Target="media/image8.png"/><Relationship Id="rId30" Type="http://schemas.openxmlformats.org/officeDocument/2006/relationships/image" Target="media/image9.png"/><Relationship Id="rId35" Type="http://schemas.openxmlformats.org/officeDocument/2006/relationships/hyperlink" Target="http://www.informatics.sussex.ac.uk/department/docs/punctuation/node00.html" TargetMode="External"/><Relationship Id="rId43" Type="http://schemas.openxmlformats.org/officeDocument/2006/relationships/hyperlink" Target="http://www.makebeliefscomix.com/Comix" TargetMode="External"/><Relationship Id="rId48" Type="http://schemas.openxmlformats.org/officeDocument/2006/relationships/image" Target="media/image15.png"/><Relationship Id="rId56" Type="http://schemas.openxmlformats.org/officeDocument/2006/relationships/hyperlink" Target="http://pixton.com/home" TargetMode="External"/><Relationship Id="rId64" Type="http://schemas.openxmlformats.org/officeDocument/2006/relationships/hyperlink" Target="http://www.readwritethink.org/materials/comic/index.html" TargetMode="External"/><Relationship Id="rId69" Type="http://schemas.openxmlformats.org/officeDocument/2006/relationships/image" Target="media/image22.png"/><Relationship Id="rId77" Type="http://schemas.openxmlformats.org/officeDocument/2006/relationships/hyperlink" Target="http://www.bartleby.com/141" TargetMode="External"/><Relationship Id="rId100" Type="http://schemas.openxmlformats.org/officeDocument/2006/relationships/hyperlink" Target="http://www.wordfaire.com/" TargetMode="External"/><Relationship Id="rId105" Type="http://schemas.openxmlformats.org/officeDocument/2006/relationships/image" Target="media/image34.png"/><Relationship Id="rId8" Type="http://schemas.openxmlformats.org/officeDocument/2006/relationships/image" Target="media/image2.png"/><Relationship Id="rId51" Type="http://schemas.openxmlformats.org/officeDocument/2006/relationships/image" Target="media/image16.png"/><Relationship Id="rId72" Type="http://schemas.openxmlformats.org/officeDocument/2006/relationships/image" Target="media/image23.png"/><Relationship Id="rId80" Type="http://schemas.openxmlformats.org/officeDocument/2006/relationships/hyperlink" Target="http://www.thestorystarter.com/" TargetMode="External"/><Relationship Id="rId85" Type="http://schemas.openxmlformats.org/officeDocument/2006/relationships/hyperlink" Target="http://www.timeforkids.com/TFK/kids/hh/writeideas" TargetMode="External"/><Relationship Id="rId93" Type="http://schemas.openxmlformats.org/officeDocument/2006/relationships/image" Target="media/image30.png"/><Relationship Id="rId98" Type="http://schemas.openxmlformats.org/officeDocument/2006/relationships/hyperlink" Target="http://www.wallwisher.com/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hyperlink" Target="http://www.writingwizard.longcountdown.com/handwriting_practice_worksheet_maker.html" TargetMode="External"/><Relationship Id="rId25" Type="http://schemas.openxmlformats.org/officeDocument/2006/relationships/hyperlink" Target="http://www.geogreeting.com/view.html?yvspoUpokCD" TargetMode="External"/><Relationship Id="rId33" Type="http://schemas.openxmlformats.org/officeDocument/2006/relationships/image" Target="media/image10.png"/><Relationship Id="rId38" Type="http://schemas.openxmlformats.org/officeDocument/2006/relationships/hyperlink" Target="http://letterpop.com/" TargetMode="External"/><Relationship Id="rId46" Type="http://schemas.openxmlformats.org/officeDocument/2006/relationships/hyperlink" Target="http://oneword.com/" TargetMode="External"/><Relationship Id="rId59" Type="http://schemas.openxmlformats.org/officeDocument/2006/relationships/hyperlink" Target="http://darkwing.uoregon.edu/~leslieob/pizzaz.html" TargetMode="External"/><Relationship Id="rId67" Type="http://schemas.openxmlformats.org/officeDocument/2006/relationships/hyperlink" Target="http://www.roadtogrammar.com/" TargetMode="External"/><Relationship Id="rId103" Type="http://schemas.openxmlformats.org/officeDocument/2006/relationships/hyperlink" Target="http://www.writeabout.com/" TargetMode="External"/><Relationship Id="rId108" Type="http://schemas.openxmlformats.org/officeDocument/2006/relationships/image" Target="media/image35.png"/><Relationship Id="rId20" Type="http://schemas.openxmlformats.org/officeDocument/2006/relationships/hyperlink" Target="http://figment.com/" TargetMode="External"/><Relationship Id="rId41" Type="http://schemas.openxmlformats.org/officeDocument/2006/relationships/hyperlink" Target="http://www.listen-and-write.com/audio" TargetMode="External"/><Relationship Id="rId54" Type="http://schemas.openxmlformats.org/officeDocument/2006/relationships/image" Target="media/image17.png"/><Relationship Id="rId62" Type="http://schemas.openxmlformats.org/officeDocument/2006/relationships/hyperlink" Target="http://www.primarypad.com/" TargetMode="External"/><Relationship Id="rId70" Type="http://schemas.openxmlformats.org/officeDocument/2006/relationships/hyperlink" Target="http://www.learner.org/interactives/spelling" TargetMode="External"/><Relationship Id="rId75" Type="http://schemas.openxmlformats.org/officeDocument/2006/relationships/image" Target="media/image24.png"/><Relationship Id="rId83" Type="http://schemas.openxmlformats.org/officeDocument/2006/relationships/hyperlink" Target="http://www.tikatok.com/" TargetMode="External"/><Relationship Id="rId88" Type="http://schemas.openxmlformats.org/officeDocument/2006/relationships/hyperlink" Target="http://toon-books.com/fun_cm.php" TargetMode="External"/><Relationship Id="rId91" Type="http://schemas.openxmlformats.org/officeDocument/2006/relationships/hyperlink" Target="http://twowritingteachers.wordpress.com/" TargetMode="External"/><Relationship Id="rId96" Type="http://schemas.openxmlformats.org/officeDocument/2006/relationships/image" Target="media/image31.png"/><Relationship Id="rId11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bbc.co.uk/schools/typing" TargetMode="External"/><Relationship Id="rId15" Type="http://schemas.openxmlformats.org/officeDocument/2006/relationships/image" Target="media/image4.png"/><Relationship Id="rId23" Type="http://schemas.openxmlformats.org/officeDocument/2006/relationships/hyperlink" Target="http://www.online-utility.org/english/index.jsp" TargetMode="External"/><Relationship Id="rId28" Type="http://schemas.openxmlformats.org/officeDocument/2006/relationships/hyperlink" Target="http://www.glogster.com/" TargetMode="External"/><Relationship Id="rId36" Type="http://schemas.openxmlformats.org/officeDocument/2006/relationships/image" Target="media/image11.png"/><Relationship Id="rId49" Type="http://schemas.openxmlformats.org/officeDocument/2006/relationships/hyperlink" Target="http://www.oed.com/" TargetMode="External"/><Relationship Id="rId57" Type="http://schemas.openxmlformats.org/officeDocument/2006/relationships/image" Target="media/image18.png"/><Relationship Id="rId106" Type="http://schemas.openxmlformats.org/officeDocument/2006/relationships/hyperlink" Target="http://www.writeboard.com/" TargetMode="External"/><Relationship Id="rId10" Type="http://schemas.openxmlformats.org/officeDocument/2006/relationships/hyperlink" Target="http://www.readwritethink.org/files/resources/interactives/diamante" TargetMode="External"/><Relationship Id="rId31" Type="http://schemas.openxmlformats.org/officeDocument/2006/relationships/hyperlink" Target="http://goanimate.com/go" TargetMode="External"/><Relationship Id="rId44" Type="http://schemas.openxmlformats.org/officeDocument/2006/relationships/hyperlink" Target="http://www.makebeliefscomix.com/Comix" TargetMode="External"/><Relationship Id="rId52" Type="http://schemas.openxmlformats.org/officeDocument/2006/relationships/hyperlink" Target="http://www.penzu.com/features" TargetMode="External"/><Relationship Id="rId60" Type="http://schemas.openxmlformats.org/officeDocument/2006/relationships/image" Target="media/image19.png"/><Relationship Id="rId65" Type="http://schemas.openxmlformats.org/officeDocument/2006/relationships/hyperlink" Target="http://www.readwritethink.org/materials/comic/index.html" TargetMode="External"/><Relationship Id="rId73" Type="http://schemas.openxmlformats.org/officeDocument/2006/relationships/hyperlink" Target="http://www.squiglysplayhouse.com/WritingCorner/StoryBuilder/index.html" TargetMode="External"/><Relationship Id="rId78" Type="http://schemas.openxmlformats.org/officeDocument/2006/relationships/image" Target="media/image25.png"/><Relationship Id="rId81" Type="http://schemas.openxmlformats.org/officeDocument/2006/relationships/image" Target="media/image26.png"/><Relationship Id="rId86" Type="http://schemas.openxmlformats.org/officeDocument/2006/relationships/hyperlink" Target="http://www.timeforkids.com" TargetMode="External"/><Relationship Id="rId94" Type="http://schemas.openxmlformats.org/officeDocument/2006/relationships/hyperlink" Target="http://play.typeracer.com/" TargetMode="External"/><Relationship Id="rId99" Type="http://schemas.openxmlformats.org/officeDocument/2006/relationships/image" Target="media/image32.png"/><Relationship Id="rId101" Type="http://schemas.openxmlformats.org/officeDocument/2006/relationships/hyperlink" Target="http://www.wordfair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eadwritethink.org/files/resources/interactives/diamante" TargetMode="External"/><Relationship Id="rId13" Type="http://schemas.openxmlformats.org/officeDocument/2006/relationships/hyperlink" Target="http://www.writefix.com/" TargetMode="External"/><Relationship Id="rId18" Type="http://schemas.openxmlformats.org/officeDocument/2006/relationships/image" Target="media/image5.png"/><Relationship Id="rId39" Type="http://schemas.openxmlformats.org/officeDocument/2006/relationships/image" Target="media/image12.png"/><Relationship Id="rId109" Type="http://schemas.openxmlformats.org/officeDocument/2006/relationships/hyperlink" Target="http://www.writingfix.com/" TargetMode="External"/><Relationship Id="rId34" Type="http://schemas.openxmlformats.org/officeDocument/2006/relationships/hyperlink" Target="http://www.informatics.sussex.ac.uk/department/docs/punctuation/node00.html" TargetMode="External"/><Relationship Id="rId50" Type="http://schemas.openxmlformats.org/officeDocument/2006/relationships/hyperlink" Target="http://www.oed.com/" TargetMode="External"/><Relationship Id="rId55" Type="http://schemas.openxmlformats.org/officeDocument/2006/relationships/hyperlink" Target="http://pixton.com/home" TargetMode="External"/><Relationship Id="rId76" Type="http://schemas.openxmlformats.org/officeDocument/2006/relationships/hyperlink" Target="http://www.bartleby.com/141" TargetMode="External"/><Relationship Id="rId97" Type="http://schemas.openxmlformats.org/officeDocument/2006/relationships/hyperlink" Target="http://www.padlet.com" TargetMode="External"/><Relationship Id="rId104" Type="http://schemas.openxmlformats.org/officeDocument/2006/relationships/hyperlink" Target="http://www.writeabout.com/" TargetMode="External"/><Relationship Id="rId7" Type="http://schemas.openxmlformats.org/officeDocument/2006/relationships/hyperlink" Target="http://www.bbc.co.uk/schools/typing" TargetMode="External"/><Relationship Id="rId71" Type="http://schemas.openxmlformats.org/officeDocument/2006/relationships/hyperlink" Target="http://www.learner.org/interactives/spelling" TargetMode="External"/><Relationship Id="rId92" Type="http://schemas.openxmlformats.org/officeDocument/2006/relationships/hyperlink" Target="http://twowritingteachers.wordpres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3C1E1204</Template>
  <TotalTime>0</TotalTime>
  <Pages>2</Pages>
  <Words>1284</Words>
  <Characters>7320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</dc:creator>
  <cp:keywords/>
  <dc:description/>
  <cp:lastModifiedBy>Dominic Brassington</cp:lastModifiedBy>
  <cp:revision>2</cp:revision>
  <dcterms:created xsi:type="dcterms:W3CDTF">2018-11-25T22:46:00Z</dcterms:created>
  <dcterms:modified xsi:type="dcterms:W3CDTF">2018-11-25T22:46:00Z</dcterms:modified>
</cp:coreProperties>
</file>